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ung\AppData\Roaming\kingsoft\office6\templates\download\68187cd7-8402-c0f4-3266-ffb2838ebb64\&#25919;&#24220;&#25110;&#20844;&#21496;&#20250;&#35758;&#36890;&#30693;&#32418;&#22836;&#27169;&#26495;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