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??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µÈÏß Wester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40609"/>
    <w:multiLevelType w:val="multilevel"/>
    <w:tmpl w:val="4DD40609"/>
    <w:lvl w:ilvl="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68DA40AA"/>
    <w:multiLevelType w:val="multilevel"/>
    <w:tmpl w:val="68DA40AA"/>
    <w:lvl w:ilvl="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7FE95BA8"/>
    <w:multiLevelType w:val="multilevel"/>
    <w:tmpl w:val="7FE95BA8"/>
    <w:lvl w:ilvl="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66F3"/>
    <w:rsid w:val="00007FC3"/>
    <w:rsid w:val="00017C34"/>
    <w:rsid w:val="000320D9"/>
    <w:rsid w:val="000C2D09"/>
    <w:rsid w:val="000E13E0"/>
    <w:rsid w:val="001321F9"/>
    <w:rsid w:val="00151D64"/>
    <w:rsid w:val="00182260"/>
    <w:rsid w:val="00205D88"/>
    <w:rsid w:val="002805A5"/>
    <w:rsid w:val="002F6740"/>
    <w:rsid w:val="0030517C"/>
    <w:rsid w:val="00326C89"/>
    <w:rsid w:val="003A540B"/>
    <w:rsid w:val="003B0B8B"/>
    <w:rsid w:val="003D4B82"/>
    <w:rsid w:val="004A1AA6"/>
    <w:rsid w:val="005225A6"/>
    <w:rsid w:val="0056646B"/>
    <w:rsid w:val="005674BD"/>
    <w:rsid w:val="00571EB8"/>
    <w:rsid w:val="005D5E20"/>
    <w:rsid w:val="006012A8"/>
    <w:rsid w:val="00651161"/>
    <w:rsid w:val="006C196F"/>
    <w:rsid w:val="007A045A"/>
    <w:rsid w:val="007C212E"/>
    <w:rsid w:val="008F4DE8"/>
    <w:rsid w:val="0096604B"/>
    <w:rsid w:val="00967CBF"/>
    <w:rsid w:val="0097652B"/>
    <w:rsid w:val="009A4D5F"/>
    <w:rsid w:val="009A66F3"/>
    <w:rsid w:val="009D7E4B"/>
    <w:rsid w:val="00A632B1"/>
    <w:rsid w:val="00A67389"/>
    <w:rsid w:val="00AF4B00"/>
    <w:rsid w:val="00B07C05"/>
    <w:rsid w:val="00B1696A"/>
    <w:rsid w:val="00B7488A"/>
    <w:rsid w:val="00B76CCD"/>
    <w:rsid w:val="00BA23AB"/>
    <w:rsid w:val="00C21638"/>
    <w:rsid w:val="00C56C98"/>
    <w:rsid w:val="00CD023B"/>
    <w:rsid w:val="00CE1675"/>
    <w:rsid w:val="00CF632F"/>
    <w:rsid w:val="00DD292C"/>
    <w:rsid w:val="00E3708D"/>
    <w:rsid w:val="00E372F6"/>
    <w:rsid w:val="00E5138A"/>
    <w:rsid w:val="00EC2B8F"/>
    <w:rsid w:val="00F16FC3"/>
    <w:rsid w:val="00F5468B"/>
    <w:rsid w:val="00F56E71"/>
    <w:rsid w:val="00FA1939"/>
    <w:rsid w:val="00FA23E0"/>
    <w:rsid w:val="02CA0530"/>
    <w:rsid w:val="2D7F67DB"/>
    <w:rsid w:val="463350CF"/>
    <w:rsid w:val="5F6EEBA2"/>
    <w:rsid w:val="75A9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260"/>
    <w:pPr>
      <w:widowControl w:val="0"/>
      <w:jc w:val="both"/>
    </w:pPr>
    <w:rPr>
      <w:rFonts w:ascii="等线" w:eastAsia="等线" w:hAnsi="等线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82260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99"/>
    <w:rsid w:val="0018226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2F6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等线" w:eastAsia="等线" w:hAnsi="等线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F6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195</Words>
  <Characters>1118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学生在线学习操作手册</dc:title>
  <dc:subject/>
  <dc:creator>zhao yuxia</dc:creator>
  <cp:keywords/>
  <dc:description/>
  <cp:lastModifiedBy>微软</cp:lastModifiedBy>
  <cp:revision>3</cp:revision>
  <dcterms:created xsi:type="dcterms:W3CDTF">2020-02-23T08:08:00Z</dcterms:created>
  <dcterms:modified xsi:type="dcterms:W3CDTF">2020-02-23T08:18:00Z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